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Vrttabel"/>
        <w:tblpPr w:leftFromText="141" w:rightFromText="141" w:vertAnchor="text" w:tblpY="1"/>
        <w:tblOverlap w:val="never"/>
        <w:tblW w:w="14588" w:type="dxa"/>
        <w:jc w:val="left"/>
        <w:tblLayout w:type="fixed"/>
        <w:tblLook w:val="04A0" w:firstRow="1" w:lastRow="0" w:firstColumn="1" w:lastColumn="0" w:noHBand="0" w:noVBand="1"/>
        <w:tblDescription w:val="Layouttabel"/>
      </w:tblPr>
      <w:tblGrid>
        <w:gridCol w:w="3878"/>
        <w:gridCol w:w="765"/>
        <w:gridCol w:w="2650"/>
        <w:gridCol w:w="1325"/>
        <w:gridCol w:w="1325"/>
        <w:gridCol w:w="4645"/>
      </w:tblGrid>
      <w:tr w:rsidR="00CF1B6A" w:rsidRPr="00511A01" w:rsidTr="008E58CE">
        <w:trPr>
          <w:cantSplit/>
          <w:trHeight w:hRule="exact" w:val="10018"/>
          <w:tblHeader/>
          <w:jc w:val="left"/>
        </w:trPr>
        <w:tc>
          <w:tcPr>
            <w:tcW w:w="3878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CF1B6A" w:rsidRPr="00511A01" w:rsidRDefault="00173DE8" w:rsidP="00C30170">
            <w:pPr>
              <w:pStyle w:val="Blokeroverskrift"/>
              <w:ind w:right="0"/>
            </w:pPr>
            <w:r>
              <w:t>Historien bag Cottagehaven</w:t>
            </w:r>
          </w:p>
          <w:p w:rsidR="00CF1B6A" w:rsidRPr="00511A01" w:rsidRDefault="00173DE8" w:rsidP="00C30170">
            <w:pPr>
              <w:pStyle w:val="Bloktekst"/>
              <w:ind w:right="0"/>
            </w:pPr>
            <w:r>
              <w:t>Vi har i mange år dyrket jorden med omtanke for natur og miljø. Og nu samtidig med at vores 4 børn er ved at flyve fra reden</w:t>
            </w:r>
            <w:r w:rsidR="00673C1C">
              <w:t>, har vi bestemt, at andre også skal kunne opleve glæden ved at gå i Blomstermarken og bagefter arbejde med blomsterne i værkstedet. Vi afholder Inspirationsdage indenfor Blomsterbinding, pileflet, haveanlæg og andre kreative sysler. Vi ønsker det skal blive en rigtig god oplevelse for dig, og vil sørge for hyggelige rammer, kaffe/te med brød og en let grøn frokost på heldagskurser. Du skal blot møde op med lyst til at blive inspireret og lære nyt.</w:t>
            </w:r>
          </w:p>
        </w:tc>
        <w:tc>
          <w:tcPr>
            <w:tcW w:w="765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511A01" w:rsidRDefault="00CF1B6A" w:rsidP="00C30170">
            <w:pPr>
              <w:pStyle w:val="Bloktekst"/>
            </w:pPr>
          </w:p>
        </w:tc>
        <w:tc>
          <w:tcPr>
            <w:tcW w:w="2650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511A01" w:rsidRDefault="002D1830" w:rsidP="00C30170">
            <w:pPr>
              <w:pStyle w:val="Returadresse"/>
            </w:pPr>
            <w:sdt>
              <w:sdtPr>
                <w:id w:val="-1229453485"/>
                <w:placeholder>
                  <w:docPart w:val="C5817513B1324F5B852BC2B00700F83A"/>
                </w:placeholder>
                <w15:appearance w15:val="hidden"/>
              </w:sdtPr>
              <w:sdtEndPr/>
              <w:sdtContent>
                <w:r w:rsidR="00EC005A">
                  <w:t>Cottagehaven</w:t>
                </w:r>
              </w:sdtContent>
            </w:sdt>
          </w:p>
          <w:sdt>
            <w:sdtPr>
              <w:alias w:val="Angiv gadeadresse, by, postnr.:"/>
              <w:tag w:val="Angiv gadeadresse, by, postnr.:"/>
              <w:id w:val="513349731"/>
              <w:placeholder>
                <w:docPart w:val="753048F4F94B4BD2BA64EB3C56327D8E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F1B6A" w:rsidRPr="00511A01" w:rsidRDefault="00EC005A" w:rsidP="00C30170">
                <w:pPr>
                  <w:pStyle w:val="Returadresse"/>
                </w:pPr>
                <w:r>
                  <w:t>Såderupvej 3, 5540 Ullerslev</w:t>
                </w:r>
              </w:p>
            </w:sdtContent>
          </w:sdt>
        </w:tc>
        <w:tc>
          <w:tcPr>
            <w:tcW w:w="1325" w:type="dxa"/>
            <w:tcMar>
              <w:top w:w="288" w:type="dxa"/>
              <w:right w:w="432" w:type="dxa"/>
            </w:tcMar>
            <w:textDirection w:val="btLr"/>
          </w:tcPr>
          <w:p w:rsidR="00CF1B6A" w:rsidRPr="00511A01" w:rsidRDefault="000C5472" w:rsidP="00C30170">
            <w:pPr>
              <w:pStyle w:val="Modtager"/>
            </w:pPr>
            <w:r>
              <w:t>Til dig der gerne vil give dig selv et kreativt frirum.</w:t>
            </w:r>
          </w:p>
        </w:tc>
        <w:tc>
          <w:tcPr>
            <w:tcW w:w="1325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CF1B6A" w:rsidRPr="00511A01" w:rsidRDefault="00CF1B6A" w:rsidP="00C30170">
            <w:pPr>
              <w:pStyle w:val="Modtager"/>
            </w:pPr>
          </w:p>
        </w:tc>
        <w:tc>
          <w:tcPr>
            <w:tcW w:w="4645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CF1B6A" w:rsidRPr="0042507A" w:rsidRDefault="00173DE8" w:rsidP="00C30170">
            <w:pPr>
              <w:pStyle w:val="Titel"/>
              <w:rPr>
                <w:sz w:val="48"/>
                <w:szCs w:val="48"/>
              </w:rPr>
            </w:pPr>
            <w:r w:rsidRPr="0042507A">
              <w:rPr>
                <w:sz w:val="48"/>
                <w:szCs w:val="48"/>
              </w:rPr>
              <w:t>Cottagehaven</w:t>
            </w:r>
          </w:p>
          <w:p w:rsidR="00CF1B6A" w:rsidRDefault="000C5472" w:rsidP="00C30170">
            <w:pPr>
              <w:pStyle w:val="Undertitel"/>
            </w:pPr>
            <w:r>
              <w:t>Oplev</w:t>
            </w:r>
            <w:r w:rsidR="00173DE8">
              <w:t xml:space="preserve"> glæden ved at arbejde med årstidens bæredygtige blomster.</w:t>
            </w:r>
          </w:p>
          <w:p w:rsidR="00673C1C" w:rsidRPr="00511A01" w:rsidRDefault="00673C1C" w:rsidP="00C30170">
            <w:pPr>
              <w:pStyle w:val="Undertitel"/>
            </w:pPr>
          </w:p>
          <w:p w:rsidR="00673C1C" w:rsidRDefault="00173DE8" w:rsidP="00C30170">
            <w:pPr>
              <w:rPr>
                <w:noProof/>
                <w:lang w:bidi="da-DK"/>
              </w:rPr>
            </w:pPr>
            <w:r w:rsidRPr="00673C1C">
              <w:rPr>
                <w:noProof/>
                <w:sz w:val="48"/>
                <w:szCs w:val="48"/>
                <w:lang w:bidi="da-DK"/>
              </w:rPr>
              <w:t>Kursusprogram for</w:t>
            </w:r>
            <w:r w:rsidR="00673C1C">
              <w:rPr>
                <w:noProof/>
                <w:sz w:val="48"/>
                <w:szCs w:val="48"/>
                <w:lang w:bidi="da-DK"/>
              </w:rPr>
              <w:t xml:space="preserve"> sommer og efterår 2019.</w:t>
            </w:r>
            <w:r>
              <w:rPr>
                <w:noProof/>
                <w:lang w:bidi="da-DK"/>
              </w:rPr>
              <w:t xml:space="preserve">               </w:t>
            </w:r>
          </w:p>
          <w:p w:rsidR="00673C1C" w:rsidRDefault="00673C1C" w:rsidP="00C30170">
            <w:pPr>
              <w:rPr>
                <w:noProof/>
                <w:lang w:bidi="da-DK"/>
              </w:rPr>
            </w:pPr>
          </w:p>
          <w:p w:rsidR="00673C1C" w:rsidRDefault="00673C1C" w:rsidP="00C30170">
            <w:pPr>
              <w:rPr>
                <w:noProof/>
                <w:lang w:bidi="da-DK"/>
              </w:rPr>
            </w:pPr>
          </w:p>
          <w:p w:rsidR="00673C1C" w:rsidRDefault="00673C1C" w:rsidP="00C30170">
            <w:pPr>
              <w:rPr>
                <w:noProof/>
                <w:lang w:bidi="da-DK"/>
              </w:rPr>
            </w:pPr>
          </w:p>
          <w:p w:rsidR="00CF1B6A" w:rsidRPr="00511A01" w:rsidRDefault="00CF1B6A" w:rsidP="00C30170">
            <w:r w:rsidRPr="00511A01">
              <w:rPr>
                <w:noProof/>
                <w:lang w:bidi="da-DK"/>
              </w:rPr>
              <w:drawing>
                <wp:inline distT="0" distB="0" distL="0" distR="0" wp14:anchorId="508132D9" wp14:editId="07889BB5">
                  <wp:extent cx="2471893" cy="1649216"/>
                  <wp:effectExtent l="0" t="0" r="5080" b="8255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93" cy="164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E3B" w:rsidRPr="00511A01" w:rsidRDefault="00C30170" w:rsidP="00D91EF3">
      <w:pPr>
        <w:pStyle w:val="Ingenafstand"/>
      </w:pPr>
      <w:r>
        <w:lastRenderedPageBreak/>
        <w:br w:type="textWrapping" w:clear="all"/>
      </w:r>
    </w:p>
    <w:tbl>
      <w:tblPr>
        <w:tblStyle w:val="Vrttabel"/>
        <w:tblpPr w:leftFromText="141" w:rightFromText="141" w:vertAnchor="text" w:tblpY="1"/>
        <w:tblOverlap w:val="never"/>
        <w:tblW w:w="14405" w:type="dxa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tabel"/>
      </w:tblPr>
      <w:tblGrid>
        <w:gridCol w:w="4599"/>
        <w:gridCol w:w="5227"/>
        <w:gridCol w:w="4579"/>
      </w:tblGrid>
      <w:tr w:rsidR="0037743C" w:rsidRPr="00511A01" w:rsidTr="000D7D75">
        <w:trPr>
          <w:trHeight w:hRule="exact" w:val="9935"/>
          <w:tblHeader/>
          <w:jc w:val="left"/>
        </w:trPr>
        <w:tc>
          <w:tcPr>
            <w:tcW w:w="4599" w:type="dxa"/>
            <w:tcMar>
              <w:right w:w="432" w:type="dxa"/>
            </w:tcMar>
          </w:tcPr>
          <w:p w:rsidR="0037743C" w:rsidRPr="00511A01" w:rsidRDefault="0037743C" w:rsidP="0042507A">
            <w:r w:rsidRPr="00511A01">
              <w:rPr>
                <w:noProof/>
                <w:lang w:bidi="da-DK"/>
              </w:rPr>
              <w:drawing>
                <wp:inline distT="0" distB="0" distL="0" distR="0" wp14:anchorId="1ECA1F4F" wp14:editId="4B1FE826">
                  <wp:extent cx="2633472" cy="1975104"/>
                  <wp:effectExtent l="0" t="0" r="0" b="635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72" cy="197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43C" w:rsidRPr="00A901C9" w:rsidRDefault="00673C1C" w:rsidP="0042507A">
            <w:pPr>
              <w:pStyle w:val="Overskrift1"/>
              <w:rPr>
                <w:color w:val="auto"/>
                <w:sz w:val="22"/>
              </w:rPr>
            </w:pPr>
            <w:r w:rsidRPr="0070724C">
              <w:rPr>
                <w:b/>
                <w:color w:val="auto"/>
                <w:sz w:val="22"/>
              </w:rPr>
              <w:t>Workshop:</w:t>
            </w:r>
            <w:r w:rsidR="00C30170">
              <w:rPr>
                <w:b/>
                <w:color w:val="auto"/>
                <w:sz w:val="22"/>
              </w:rPr>
              <w:t xml:space="preserve"> </w:t>
            </w:r>
            <w:r w:rsidRPr="0070724C">
              <w:rPr>
                <w:b/>
                <w:color w:val="auto"/>
                <w:sz w:val="22"/>
              </w:rPr>
              <w:t>Sommerens eventyrlige buketter</w:t>
            </w:r>
            <w:r w:rsidR="00C30170">
              <w:rPr>
                <w:b/>
                <w:color w:val="auto"/>
                <w:sz w:val="22"/>
              </w:rPr>
              <w:t xml:space="preserve">. </w:t>
            </w:r>
            <w:r w:rsidR="00A901C9" w:rsidRPr="000D7D75">
              <w:rPr>
                <w:b/>
                <w:color w:val="auto"/>
                <w:sz w:val="22"/>
              </w:rPr>
              <w:t>Søndag d</w:t>
            </w:r>
            <w:r w:rsidR="00A901C9" w:rsidRPr="00A901C9">
              <w:rPr>
                <w:color w:val="auto"/>
                <w:sz w:val="22"/>
              </w:rPr>
              <w:t xml:space="preserve">. </w:t>
            </w:r>
            <w:r w:rsidR="00C30170" w:rsidRPr="00A901C9">
              <w:rPr>
                <w:color w:val="auto"/>
                <w:sz w:val="22"/>
              </w:rPr>
              <w:t xml:space="preserve"> </w:t>
            </w:r>
            <w:r w:rsidR="00C30170" w:rsidRPr="000D7D75">
              <w:rPr>
                <w:b/>
                <w:color w:val="auto"/>
                <w:sz w:val="22"/>
              </w:rPr>
              <w:t>26. maj</w:t>
            </w:r>
            <w:r w:rsidR="00A901C9" w:rsidRPr="00A901C9">
              <w:rPr>
                <w:color w:val="auto"/>
                <w:sz w:val="22"/>
              </w:rPr>
              <w:t xml:space="preserve"> kl. 10-13</w:t>
            </w:r>
          </w:p>
          <w:p w:rsidR="0042507A" w:rsidRDefault="002C1BE9" w:rsidP="0042507A">
            <w:r>
              <w:t>Her lærer du at bruge sommerens blomster i eventyrlige buketter, der kan sættes i vase og fungere som bordekoration. Du kommer selv med i blomstermarken og udvælger dine blomster og det grønne under vejledning.</w:t>
            </w:r>
          </w:p>
          <w:p w:rsidR="0037743C" w:rsidRPr="00511A01" w:rsidRDefault="004E16FC" w:rsidP="000D7D75">
            <w:r w:rsidRPr="0042507A">
              <w:rPr>
                <w:b/>
              </w:rPr>
              <w:t>Workshop: Sommerens vilde dekorationer.</w:t>
            </w:r>
            <w:r w:rsidR="00C30170">
              <w:t xml:space="preserve"> </w:t>
            </w:r>
            <w:r w:rsidR="00A901C9" w:rsidRPr="000D7D75">
              <w:rPr>
                <w:b/>
              </w:rPr>
              <w:t xml:space="preserve">Søndag d. </w:t>
            </w:r>
            <w:r w:rsidR="00C30170" w:rsidRPr="000D7D75">
              <w:rPr>
                <w:b/>
              </w:rPr>
              <w:t>2.juni</w:t>
            </w:r>
            <w:r w:rsidR="00A901C9" w:rsidRPr="00A901C9">
              <w:t xml:space="preserve"> kl. 10-13</w:t>
            </w:r>
            <w:r w:rsidR="000D7D75">
              <w:t xml:space="preserve">.                                      </w:t>
            </w:r>
            <w:r w:rsidR="00A901C9">
              <w:t xml:space="preserve">Kom med i blomstermarken og find blomsterne du skal bruge til din bæredygtige vilde dekoration. Du lærer noget om sammensætning af blomsterne og det grønne i </w:t>
            </w:r>
            <w:proofErr w:type="spellStart"/>
            <w:r w:rsidR="00A901C9">
              <w:t>fht</w:t>
            </w:r>
            <w:proofErr w:type="spellEnd"/>
            <w:r w:rsidR="00A901C9">
              <w:t>. farve og struktur</w:t>
            </w:r>
            <w:r w:rsidR="00794EB2">
              <w:t xml:space="preserve">, og om at tænke mere bæredygtigt </w:t>
            </w:r>
            <w:r w:rsidR="0042507A">
              <w:t>i binderiet.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673C1C" w:rsidP="0042507A">
            <w:pPr>
              <w:pStyle w:val="Citat"/>
            </w:pPr>
            <w:r>
              <w:t>”Vi</w:t>
            </w:r>
            <w:r w:rsidR="00C30170">
              <w:t>l</w:t>
            </w:r>
            <w:r>
              <w:t xml:space="preserve"> bare sige tak for et dejligt, velplanlagt kursus! Alt var så hyggeligt.” (Tina</w:t>
            </w:r>
            <w:r w:rsidR="004E16FC">
              <w:t>)</w:t>
            </w:r>
          </w:p>
          <w:p w:rsidR="00673C1C" w:rsidRPr="000D7D75" w:rsidRDefault="00673C1C" w:rsidP="0042507A">
            <w:pPr>
              <w:pStyle w:val="Citat"/>
              <w:rPr>
                <w:b/>
              </w:rPr>
            </w:pPr>
            <w:r>
              <w:t>”Meget inspirerende dag med markvandring, undervisning og et smukt resultat”</w:t>
            </w:r>
            <w:r w:rsidR="004E16FC">
              <w:t xml:space="preserve"> (Lise)</w:t>
            </w:r>
          </w:p>
          <w:p w:rsidR="00075279" w:rsidRPr="00511A01" w:rsidRDefault="004E16FC" w:rsidP="0042507A">
            <w:r w:rsidRPr="000D7D75">
              <w:rPr>
                <w:b/>
              </w:rPr>
              <w:t>Workshop: Pileflet</w:t>
            </w:r>
            <w:r w:rsidR="00A901C9" w:rsidRPr="000D7D75">
              <w:rPr>
                <w:b/>
              </w:rPr>
              <w:t>.</w:t>
            </w:r>
            <w:r w:rsidRPr="000D7D75">
              <w:rPr>
                <w:b/>
              </w:rPr>
              <w:t xml:space="preserve"> Lørdag d.15.juni </w:t>
            </w:r>
            <w:r>
              <w:t>kl. 10- 16.00.</w:t>
            </w:r>
            <w:r w:rsidR="00601C1D">
              <w:t xml:space="preserve"> Flet din egen unikke pilekurv, som ingen har magen til. Mærk hvordan pileflet kan blive vanedannende og være afslapning på en og samme tid. </w:t>
            </w:r>
            <w:r>
              <w:t xml:space="preserve"> </w:t>
            </w:r>
          </w:p>
          <w:p w:rsidR="0037743C" w:rsidRPr="00C30170" w:rsidRDefault="004E16FC" w:rsidP="0042507A">
            <w:pPr>
              <w:pStyle w:val="Overskrift1"/>
              <w:rPr>
                <w:color w:val="auto"/>
                <w:sz w:val="22"/>
              </w:rPr>
            </w:pPr>
            <w:r w:rsidRPr="0070724C">
              <w:rPr>
                <w:b/>
                <w:color w:val="auto"/>
                <w:sz w:val="22"/>
              </w:rPr>
              <w:t xml:space="preserve">Workshop: De 4 Årstider i Cottagehaven, </w:t>
            </w:r>
            <w:r w:rsidR="00C30170" w:rsidRPr="00C30170">
              <w:rPr>
                <w:color w:val="auto"/>
                <w:sz w:val="22"/>
              </w:rPr>
              <w:t>Det foregår søndage fra kl. 10-15</w:t>
            </w:r>
            <w:r w:rsidR="00601C1D">
              <w:rPr>
                <w:color w:val="auto"/>
                <w:sz w:val="22"/>
              </w:rPr>
              <w:t xml:space="preserve"> på</w:t>
            </w:r>
            <w:r w:rsidR="00C30170" w:rsidRPr="00C30170">
              <w:rPr>
                <w:color w:val="auto"/>
                <w:sz w:val="22"/>
              </w:rPr>
              <w:t xml:space="preserve"> flg. </w:t>
            </w:r>
            <w:r w:rsidR="00C30170" w:rsidRPr="000D7D75">
              <w:rPr>
                <w:b/>
                <w:color w:val="auto"/>
                <w:sz w:val="22"/>
              </w:rPr>
              <w:t>Dage: 11/8, 6/10,</w:t>
            </w:r>
            <w:r w:rsidR="00C30170" w:rsidRPr="00C30170">
              <w:rPr>
                <w:color w:val="auto"/>
                <w:sz w:val="22"/>
              </w:rPr>
              <w:t xml:space="preserve"> </w:t>
            </w:r>
            <w:r w:rsidR="00C30170" w:rsidRPr="000D7D75">
              <w:rPr>
                <w:b/>
                <w:color w:val="auto"/>
                <w:sz w:val="22"/>
              </w:rPr>
              <w:t>8/12</w:t>
            </w:r>
            <w:r w:rsidR="00601C1D" w:rsidRPr="000D7D75">
              <w:rPr>
                <w:b/>
                <w:color w:val="auto"/>
                <w:sz w:val="22"/>
              </w:rPr>
              <w:t xml:space="preserve"> i 2019 og</w:t>
            </w:r>
            <w:r w:rsidR="00C30170" w:rsidRPr="000D7D75">
              <w:rPr>
                <w:b/>
                <w:color w:val="auto"/>
                <w:sz w:val="22"/>
              </w:rPr>
              <w:t xml:space="preserve"> 5/4</w:t>
            </w:r>
            <w:r w:rsidR="00601C1D">
              <w:rPr>
                <w:color w:val="auto"/>
                <w:sz w:val="22"/>
              </w:rPr>
              <w:t xml:space="preserve"> </w:t>
            </w:r>
            <w:r w:rsidR="00601C1D" w:rsidRPr="000D7D75">
              <w:rPr>
                <w:b/>
                <w:color w:val="auto"/>
                <w:sz w:val="22"/>
              </w:rPr>
              <w:t>i 2020</w:t>
            </w:r>
            <w:r w:rsidR="00C30170" w:rsidRPr="00C30170">
              <w:rPr>
                <w:color w:val="auto"/>
                <w:sz w:val="22"/>
              </w:rPr>
              <w:t xml:space="preserve">. </w:t>
            </w:r>
          </w:p>
          <w:p w:rsidR="000C5472" w:rsidRDefault="00601C1D" w:rsidP="0042507A">
            <w:r>
              <w:t>Følg årstidernes gang i blomsternes verden.</w:t>
            </w:r>
            <w:r w:rsidR="000C5472">
              <w:t xml:space="preserve"> Vi samles</w:t>
            </w:r>
            <w:r w:rsidR="004E16FC">
              <w:t xml:space="preserve"> 4 </w:t>
            </w:r>
            <w:r w:rsidR="000C5472">
              <w:t>gange i løbet af det næste år</w:t>
            </w:r>
            <w:r w:rsidR="004E16FC">
              <w:t xml:space="preserve"> for at lave kreative Blomsterarrangementer</w:t>
            </w:r>
            <w:r w:rsidR="000C5472">
              <w:t xml:space="preserve"> sammen</w:t>
            </w:r>
            <w:r w:rsidR="004E16FC">
              <w:t xml:space="preserve">, - med </w:t>
            </w:r>
            <w:r w:rsidR="0070724C">
              <w:t xml:space="preserve">netop </w:t>
            </w:r>
            <w:r w:rsidR="004E16FC">
              <w:t>de materialer</w:t>
            </w:r>
            <w:r w:rsidR="0070724C">
              <w:t>,</w:t>
            </w:r>
            <w:r w:rsidR="004E16FC">
              <w:t xml:space="preserve"> der er tilgængelige for den udvalgte årstid. </w:t>
            </w:r>
            <w:r w:rsidR="0070724C">
              <w:t xml:space="preserve">Du </w:t>
            </w:r>
            <w:r w:rsidR="00C30170">
              <w:t>kommer godt rundt om tekniske udfordringer i buket - og kransebinding og</w:t>
            </w:r>
            <w:r w:rsidR="0070724C">
              <w:t xml:space="preserve"> </w:t>
            </w:r>
            <w:r w:rsidR="00C30170">
              <w:t xml:space="preserve">andre </w:t>
            </w:r>
            <w:r w:rsidR="0070724C">
              <w:t>dekoration</w:t>
            </w:r>
            <w:r>
              <w:t>styper</w:t>
            </w:r>
          </w:p>
          <w:p w:rsidR="0037743C" w:rsidRPr="00511A01" w:rsidRDefault="004E16FC" w:rsidP="0042507A">
            <w:r>
              <w:t>(</w:t>
            </w:r>
            <w:r w:rsidR="0042507A">
              <w:t>Med f</w:t>
            </w:r>
            <w:r>
              <w:t>orbehold for små ændringer</w:t>
            </w:r>
            <w:r w:rsidR="0042507A">
              <w:t>)</w:t>
            </w:r>
            <w:r w:rsidR="000C5472">
              <w:t>.</w:t>
            </w:r>
          </w:p>
        </w:tc>
        <w:tc>
          <w:tcPr>
            <w:tcW w:w="4579" w:type="dxa"/>
            <w:tcMar>
              <w:left w:w="432" w:type="dxa"/>
            </w:tcMar>
          </w:tcPr>
          <w:p w:rsidR="0070724C" w:rsidRDefault="0070724C" w:rsidP="0042507A">
            <w:pPr>
              <w:pStyle w:val="Overskrift2"/>
            </w:pPr>
            <w:r>
              <w:t>Workshop: Sensommerkrans,</w:t>
            </w:r>
            <w:r w:rsidR="00183670">
              <w:t xml:space="preserve"> </w:t>
            </w:r>
            <w:r>
              <w:t>- og buket</w:t>
            </w:r>
            <w:r w:rsidRPr="00E50D7D">
              <w:rPr>
                <w:b w:val="0"/>
              </w:rPr>
              <w:t>,</w:t>
            </w:r>
            <w:r w:rsidR="000D7D75">
              <w:rPr>
                <w:b w:val="0"/>
              </w:rPr>
              <w:t xml:space="preserve"> </w:t>
            </w:r>
            <w:proofErr w:type="gramStart"/>
            <w:r w:rsidR="00191111">
              <w:t>Søn</w:t>
            </w:r>
            <w:r w:rsidR="00E50D7D" w:rsidRPr="000D7D75">
              <w:t>dag</w:t>
            </w:r>
            <w:proofErr w:type="gramEnd"/>
            <w:r w:rsidR="00E50D7D" w:rsidRPr="000D7D75">
              <w:t xml:space="preserve"> d.</w:t>
            </w:r>
            <w:r w:rsidR="00EF2011">
              <w:t>1</w:t>
            </w:r>
            <w:r w:rsidR="00191111">
              <w:t>5.</w:t>
            </w:r>
            <w:bookmarkStart w:id="0" w:name="_GoBack"/>
            <w:bookmarkEnd w:id="0"/>
            <w:r w:rsidR="00E50D7D" w:rsidRPr="000D7D75">
              <w:t xml:space="preserve"> </w:t>
            </w:r>
            <w:r w:rsidRPr="000D7D75">
              <w:t>sep</w:t>
            </w:r>
            <w:r w:rsidR="00E50D7D" w:rsidRPr="000D7D75">
              <w:t>.</w:t>
            </w:r>
            <w:r w:rsidR="008E58CE">
              <w:t xml:space="preserve"> </w:t>
            </w:r>
            <w:r w:rsidR="008E58CE" w:rsidRPr="008E58CE">
              <w:rPr>
                <w:b w:val="0"/>
              </w:rPr>
              <w:t>Tag en hel dag</w:t>
            </w:r>
            <w:r w:rsidR="00EF2011" w:rsidRPr="008E58CE">
              <w:rPr>
                <w:b w:val="0"/>
              </w:rPr>
              <w:t xml:space="preserve"> </w:t>
            </w:r>
            <w:r w:rsidR="008E58CE" w:rsidRPr="008E58CE">
              <w:rPr>
                <w:b w:val="0"/>
              </w:rPr>
              <w:t>med blomster og bind</w:t>
            </w:r>
            <w:r w:rsidR="008E58CE">
              <w:rPr>
                <w:b w:val="0"/>
              </w:rPr>
              <w:t xml:space="preserve"> dig både en lækker sensommerkrans og lav en smuk høst buket.</w:t>
            </w:r>
          </w:p>
          <w:p w:rsidR="0037743C" w:rsidRPr="002C1BE9" w:rsidRDefault="0070724C" w:rsidP="0042507A">
            <w:r w:rsidRPr="0070724C">
              <w:rPr>
                <w:b/>
              </w:rPr>
              <w:t>Workshop:</w:t>
            </w:r>
            <w:r>
              <w:rPr>
                <w:b/>
              </w:rPr>
              <w:t xml:space="preserve"> </w:t>
            </w:r>
            <w:r w:rsidRPr="0070724C">
              <w:rPr>
                <w:b/>
              </w:rPr>
              <w:t>Skab din egen Cottagehave</w:t>
            </w:r>
            <w:r>
              <w:rPr>
                <w:b/>
              </w:rPr>
              <w:t xml:space="preserve">, </w:t>
            </w:r>
            <w:r w:rsidR="00D94138">
              <w:rPr>
                <w:b/>
              </w:rPr>
              <w:t xml:space="preserve">27. </w:t>
            </w:r>
            <w:r>
              <w:rPr>
                <w:b/>
              </w:rPr>
              <w:t>oktober</w:t>
            </w:r>
            <w:r w:rsidR="002C1BE9">
              <w:rPr>
                <w:b/>
              </w:rPr>
              <w:t xml:space="preserve">. </w:t>
            </w:r>
            <w:r w:rsidR="002C1BE9" w:rsidRPr="002C1BE9">
              <w:t>Inspirationsdag omkring det at planlægge sin egen Cottag</w:t>
            </w:r>
            <w:r w:rsidR="00E50D7D">
              <w:t>e</w:t>
            </w:r>
            <w:r w:rsidR="002C1BE9" w:rsidRPr="002C1BE9">
              <w:t>have med små oplæg, mulighed for erfaringsudveksling og for at tegne sin egen haveplan med de havedrømme vi hver især går rundt med.</w:t>
            </w:r>
          </w:p>
          <w:p w:rsidR="00E50D7D" w:rsidRPr="00E50D7D" w:rsidRDefault="007D0BAB" w:rsidP="0042507A">
            <w:r>
              <w:rPr>
                <w:b/>
              </w:rPr>
              <w:t>Juleværksted</w:t>
            </w:r>
            <w:r w:rsidR="00A901C9">
              <w:rPr>
                <w:b/>
              </w:rPr>
              <w:t>.</w:t>
            </w:r>
            <w:r w:rsidR="000D7D75">
              <w:rPr>
                <w:b/>
              </w:rPr>
              <w:t xml:space="preserve"> Søndag d. 25.nov</w:t>
            </w:r>
            <w:r w:rsidR="00E50D7D" w:rsidRPr="00E50D7D">
              <w:t xml:space="preserve"> fra kl. 10-14. </w:t>
            </w:r>
            <w:r w:rsidR="00794EB2">
              <w:t>Lær hvordan du laver</w:t>
            </w:r>
            <w:r w:rsidR="00E50D7D" w:rsidRPr="00E50D7D">
              <w:t xml:space="preserve"> din egen adventskrans og juledekoration</w:t>
            </w:r>
            <w:r w:rsidR="00794EB2">
              <w:t xml:space="preserve"> eller buket.</w:t>
            </w:r>
          </w:p>
          <w:p w:rsidR="007D0BAB" w:rsidRPr="0070724C" w:rsidRDefault="00E50D7D" w:rsidP="0042507A">
            <w:pPr>
              <w:rPr>
                <w:b/>
              </w:rPr>
            </w:pPr>
            <w:r>
              <w:rPr>
                <w:b/>
              </w:rPr>
              <w:t xml:space="preserve">Se mere </w:t>
            </w:r>
            <w:r w:rsidR="00794EB2">
              <w:rPr>
                <w:b/>
              </w:rPr>
              <w:t xml:space="preserve">og meld dig til </w:t>
            </w:r>
            <w:r>
              <w:rPr>
                <w:b/>
              </w:rPr>
              <w:t xml:space="preserve">på hjemmesiden: Cottagehaven.dk </w:t>
            </w:r>
          </w:p>
          <w:sdt>
            <w:sdtPr>
              <w:alias w:val="Angiv overskrift 1:"/>
              <w:tag w:val="Angiv overskrift 1:"/>
              <w:id w:val="-1175949836"/>
              <w:placeholder>
                <w:docPart w:val="E79254EAC5A24ED18740E988A7D21F42"/>
              </w:placeholder>
              <w:temporary/>
              <w:showingPlcHdr/>
              <w15:appearance w15:val="hidden"/>
            </w:sdtPr>
            <w:sdtEndPr/>
            <w:sdtContent>
              <w:p w:rsidR="0037743C" w:rsidRPr="00511A01" w:rsidRDefault="0037743C" w:rsidP="0042507A">
                <w:pPr>
                  <w:pStyle w:val="Overskrift1"/>
                </w:pPr>
                <w:r w:rsidRPr="00511A01">
                  <w:rPr>
                    <w:lang w:bidi="da-DK"/>
                  </w:rPr>
                  <w:t>Kontakt os</w:t>
                </w:r>
              </w:p>
            </w:sdtContent>
          </w:sdt>
          <w:sdt>
            <w:sdtPr>
              <w:id w:val="883065717"/>
              <w:placeholder>
                <w:docPart w:val="C8DCE960C1BA41A38F06D12D213F5D9F"/>
              </w:placeholder>
              <w15:appearance w15:val="hidden"/>
            </w:sdtPr>
            <w:sdtEndPr/>
            <w:sdtContent>
              <w:p w:rsidR="0037743C" w:rsidRPr="00511A01" w:rsidRDefault="0070724C" w:rsidP="0042507A">
                <w:pPr>
                  <w:pStyle w:val="Kontaktoplysninger"/>
                </w:pPr>
                <w:r>
                  <w:t>Cottagehaven</w:t>
                </w:r>
              </w:p>
            </w:sdtContent>
          </w:sdt>
          <w:p w:rsidR="003270C5" w:rsidRPr="00511A01" w:rsidRDefault="0070724C" w:rsidP="0042507A">
            <w:pPr>
              <w:pStyle w:val="Returadresse"/>
            </w:pPr>
            <w:r>
              <w:rPr>
                <w:lang w:bidi="da-DK"/>
              </w:rPr>
              <w:t xml:space="preserve">Såderupvej 3, </w:t>
            </w:r>
            <w:r w:rsidR="003270C5" w:rsidRPr="00511A01">
              <w:rPr>
                <w:lang w:bidi="da-DK"/>
              </w:rPr>
              <w:br/>
            </w:r>
            <w:r>
              <w:t>5540 Ullerslev</w:t>
            </w:r>
          </w:p>
          <w:p w:rsidR="0037743C" w:rsidRPr="00511A01" w:rsidRDefault="0070724C" w:rsidP="0042507A">
            <w:pPr>
              <w:pStyle w:val="Kontaktoplysninger"/>
            </w:pPr>
            <w:r>
              <w:t>22997865</w:t>
            </w:r>
          </w:p>
          <w:p w:rsidR="0037743C" w:rsidRPr="00511A01" w:rsidRDefault="0070724C" w:rsidP="0042507A">
            <w:pPr>
              <w:pStyle w:val="Kontaktoplysninger"/>
            </w:pPr>
            <w:r>
              <w:t>amdk@cottagehaven.dk</w:t>
            </w:r>
          </w:p>
          <w:p w:rsidR="0037743C" w:rsidRPr="00511A01" w:rsidRDefault="0070724C" w:rsidP="0042507A">
            <w:pPr>
              <w:pStyle w:val="Websted"/>
            </w:pPr>
            <w:r>
              <w:t>Cottagehaven.dk</w:t>
            </w:r>
          </w:p>
        </w:tc>
      </w:tr>
    </w:tbl>
    <w:p w:rsidR="00ED7C90" w:rsidRPr="00511A01" w:rsidRDefault="0042507A" w:rsidP="00D91EF3">
      <w:pPr>
        <w:pStyle w:val="Ingenafstand"/>
        <w:rPr>
          <w:sz w:val="6"/>
        </w:rPr>
      </w:pPr>
      <w:r>
        <w:rPr>
          <w:sz w:val="6"/>
        </w:rPr>
        <w:lastRenderedPageBreak/>
        <w:br w:type="textWrapping" w:clear="all"/>
      </w:r>
    </w:p>
    <w:sectPr w:rsidR="00ED7C90" w:rsidRPr="00511A01" w:rsidSect="002A737D">
      <w:footerReference w:type="default" r:id="rId15"/>
      <w:footerReference w:type="first" r:id="rId16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1830" w:rsidRDefault="002D1830" w:rsidP="0037743C">
      <w:pPr>
        <w:spacing w:after="0" w:line="240" w:lineRule="auto"/>
      </w:pPr>
      <w:r>
        <w:separator/>
      </w:r>
    </w:p>
  </w:endnote>
  <w:endnote w:type="continuationSeparator" w:id="0">
    <w:p w:rsidR="002D1830" w:rsidRDefault="002D1830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A7F" w:rsidRPr="00511A01" w:rsidRDefault="00177A7F">
    <w:pPr>
      <w:pStyle w:val="Sidefod"/>
    </w:pPr>
    <w:r w:rsidRPr="00511A01">
      <w:rPr>
        <w:noProof/>
        <w:lang w:bidi="da-DK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Fortsat – sidefodsrektangel" descr="Fortsat – sidefodsrektang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71C2317" id="Fortsat – sidefodsrektangel" o:spid="_x0000_s1026" alt="Fortsat – sidefodsrektangel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7A7F" w:rsidRPr="000E2C45" w:rsidRDefault="00177A7F" w:rsidP="000E2C45">
    <w:pPr>
      <w:pStyle w:val="Sidefod"/>
      <w:tabs>
        <w:tab w:val="left" w:pos="10513"/>
      </w:tabs>
    </w:pPr>
    <w:r>
      <w:rPr>
        <w:noProof/>
        <w:lang w:bidi="da-DK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Sidefodsrektangel på første side – højre" descr="Første side sidefod rektangel – høj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FE4F021" id="Sidefodsrektangel på første side – højre" o:spid="_x0000_s1026" alt="Første side sidefod rektangel – højr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" fillcolor="#2b7370 [1604]" stroked="f" strokeweight="1pt">
              <w10:anchorlock/>
            </v:rect>
          </w:pict>
        </mc:Fallback>
      </mc:AlternateContent>
    </w:r>
    <w:r>
      <w:rPr>
        <w:lang w:bidi="da-DK"/>
      </w:rPr>
      <w:tab/>
    </w:r>
    <w:r>
      <w:rPr>
        <w:noProof/>
        <w:lang w:bidi="da-DK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Første side sidefod rektangel – venstre" descr="Sidefodsrektangel på første side – venstr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034035C" id="Første side sidefod rektangel – venstre" o:spid="_x0000_s1026" alt="Sidefodsrektangel på første side – venstr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dd9+YywIAAAMGAAAOAAAAAAAAAAAAAAAAAC4CAABkcnMvZTJvRG9jLnhtbFBLAQIt&#10;ABQABgAIAAAAIQAYaOa12gAAAAQBAAAPAAAAAAAAAAAAAAAAACUFAABkcnMvZG93bnJldi54bWxQ&#10;SwUGAAAAAAQABADzAAAALA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1830" w:rsidRDefault="002D1830" w:rsidP="0037743C">
      <w:pPr>
        <w:spacing w:after="0" w:line="240" w:lineRule="auto"/>
      </w:pPr>
      <w:r>
        <w:separator/>
      </w:r>
    </w:p>
  </w:footnote>
  <w:footnote w:type="continuationSeparator" w:id="0">
    <w:p w:rsidR="002D1830" w:rsidRDefault="002D1830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0B967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1BF33FD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4453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0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E8"/>
    <w:rsid w:val="00016C11"/>
    <w:rsid w:val="000425F6"/>
    <w:rsid w:val="00057715"/>
    <w:rsid w:val="00075279"/>
    <w:rsid w:val="000C0578"/>
    <w:rsid w:val="000C5472"/>
    <w:rsid w:val="000D7D75"/>
    <w:rsid w:val="000E2C45"/>
    <w:rsid w:val="00173DE8"/>
    <w:rsid w:val="00177A7F"/>
    <w:rsid w:val="00183670"/>
    <w:rsid w:val="00191111"/>
    <w:rsid w:val="00206800"/>
    <w:rsid w:val="00275195"/>
    <w:rsid w:val="002A737D"/>
    <w:rsid w:val="002C1BE9"/>
    <w:rsid w:val="002D1830"/>
    <w:rsid w:val="002F5ECB"/>
    <w:rsid w:val="003270C5"/>
    <w:rsid w:val="003309C2"/>
    <w:rsid w:val="00360757"/>
    <w:rsid w:val="0037743C"/>
    <w:rsid w:val="003E1E9B"/>
    <w:rsid w:val="003F795D"/>
    <w:rsid w:val="00400FAF"/>
    <w:rsid w:val="0042507A"/>
    <w:rsid w:val="00425687"/>
    <w:rsid w:val="0048709F"/>
    <w:rsid w:val="004E16FC"/>
    <w:rsid w:val="00511A01"/>
    <w:rsid w:val="00523273"/>
    <w:rsid w:val="005260A6"/>
    <w:rsid w:val="00555FE1"/>
    <w:rsid w:val="005815EE"/>
    <w:rsid w:val="005A5B54"/>
    <w:rsid w:val="005F496D"/>
    <w:rsid w:val="00601C1D"/>
    <w:rsid w:val="00632BB1"/>
    <w:rsid w:val="00636FE2"/>
    <w:rsid w:val="00652D7A"/>
    <w:rsid w:val="00673C1C"/>
    <w:rsid w:val="0069002D"/>
    <w:rsid w:val="006B032F"/>
    <w:rsid w:val="00704FD6"/>
    <w:rsid w:val="0070724C"/>
    <w:rsid w:val="00712321"/>
    <w:rsid w:val="00726D69"/>
    <w:rsid w:val="007327A6"/>
    <w:rsid w:val="00751AA2"/>
    <w:rsid w:val="00794EB2"/>
    <w:rsid w:val="007A4A26"/>
    <w:rsid w:val="007B03D6"/>
    <w:rsid w:val="007C70E3"/>
    <w:rsid w:val="007D0BAB"/>
    <w:rsid w:val="008E58CE"/>
    <w:rsid w:val="009775E0"/>
    <w:rsid w:val="009858FF"/>
    <w:rsid w:val="009C3321"/>
    <w:rsid w:val="00A01D2E"/>
    <w:rsid w:val="00A901C9"/>
    <w:rsid w:val="00A92C80"/>
    <w:rsid w:val="00B5638F"/>
    <w:rsid w:val="00B77B5B"/>
    <w:rsid w:val="00B84992"/>
    <w:rsid w:val="00BC6CB6"/>
    <w:rsid w:val="00C30170"/>
    <w:rsid w:val="00CA1775"/>
    <w:rsid w:val="00CA1864"/>
    <w:rsid w:val="00CD1B39"/>
    <w:rsid w:val="00CD4ED2"/>
    <w:rsid w:val="00CE1E3B"/>
    <w:rsid w:val="00CF1B6A"/>
    <w:rsid w:val="00D2631E"/>
    <w:rsid w:val="00D91EF3"/>
    <w:rsid w:val="00D94138"/>
    <w:rsid w:val="00DC332A"/>
    <w:rsid w:val="00E136A7"/>
    <w:rsid w:val="00E31D96"/>
    <w:rsid w:val="00E36671"/>
    <w:rsid w:val="00E50D7D"/>
    <w:rsid w:val="00E75E55"/>
    <w:rsid w:val="00E938FB"/>
    <w:rsid w:val="00EC005A"/>
    <w:rsid w:val="00EC0405"/>
    <w:rsid w:val="00ED7C90"/>
    <w:rsid w:val="00EF2011"/>
    <w:rsid w:val="00F03451"/>
    <w:rsid w:val="00F32C9E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AD82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da-DK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15E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8"/>
    <w:qFormat/>
    <w:rsid w:val="005815EE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Overskrift2">
    <w:name w:val="heading 2"/>
    <w:basedOn w:val="Normal"/>
    <w:next w:val="Normal"/>
    <w:link w:val="Overskrift2Tegn"/>
    <w:uiPriority w:val="8"/>
    <w:unhideWhenUsed/>
    <w:qFormat/>
    <w:rsid w:val="005815EE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Overskrift3">
    <w:name w:val="heading 3"/>
    <w:basedOn w:val="Normal"/>
    <w:next w:val="Normal"/>
    <w:link w:val="Overskrift3Tegn"/>
    <w:uiPriority w:val="8"/>
    <w:semiHidden/>
    <w:unhideWhenUsed/>
    <w:qFormat/>
    <w:rsid w:val="005815EE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Overskrift4">
    <w:name w:val="heading 4"/>
    <w:basedOn w:val="Normal"/>
    <w:next w:val="Normal"/>
    <w:link w:val="Overskrift4Tegn"/>
    <w:uiPriority w:val="8"/>
    <w:semiHidden/>
    <w:unhideWhenUsed/>
    <w:qFormat/>
    <w:rsid w:val="005815E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8"/>
    <w:semiHidden/>
    <w:unhideWhenUsed/>
    <w:qFormat/>
    <w:rsid w:val="005815EE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8"/>
    <w:semiHidden/>
    <w:unhideWhenUsed/>
    <w:qFormat/>
    <w:rsid w:val="005815EE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8"/>
    <w:semiHidden/>
    <w:unhideWhenUsed/>
    <w:qFormat/>
    <w:rsid w:val="005815E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8"/>
    <w:semiHidden/>
    <w:unhideWhenUsed/>
    <w:qFormat/>
    <w:rsid w:val="005815E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8"/>
    <w:semiHidden/>
    <w:unhideWhenUsed/>
    <w:qFormat/>
    <w:rsid w:val="005815EE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815E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Vrttabel">
    <w:name w:val="Værttabel"/>
    <w:basedOn w:val="Tabel-Normal"/>
    <w:uiPriority w:val="99"/>
    <w:rsid w:val="005815EE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15EE"/>
    <w:pPr>
      <w:spacing w:after="0"/>
    </w:pPr>
    <w:rPr>
      <w:rFonts w:ascii="Segoe UI" w:hAnsi="Segoe UI" w:cs="Segoe UI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15EE"/>
    <w:rPr>
      <w:rFonts w:ascii="Segoe UI" w:hAnsi="Segoe UI" w:cs="Segoe UI"/>
    </w:rPr>
  </w:style>
  <w:style w:type="paragraph" w:customStyle="1" w:styleId="Blokeroverskrift">
    <w:name w:val="Bloker overskrift"/>
    <w:basedOn w:val="Normal"/>
    <w:uiPriority w:val="1"/>
    <w:qFormat/>
    <w:rsid w:val="005815EE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ktekst">
    <w:name w:val="Block Text"/>
    <w:basedOn w:val="Normal"/>
    <w:uiPriority w:val="2"/>
    <w:unhideWhenUsed/>
    <w:qFormat/>
    <w:rsid w:val="005815EE"/>
    <w:pPr>
      <w:spacing w:line="252" w:lineRule="auto"/>
      <w:ind w:left="504" w:right="504"/>
    </w:pPr>
    <w:rPr>
      <w:color w:val="FFFFFF" w:themeColor="background1"/>
    </w:rPr>
  </w:style>
  <w:style w:type="character" w:styleId="Pladsholdertekst">
    <w:name w:val="Placeholder Text"/>
    <w:basedOn w:val="Standardskrifttypeiafsnit"/>
    <w:uiPriority w:val="99"/>
    <w:semiHidden/>
    <w:rsid w:val="005815EE"/>
    <w:rPr>
      <w:rFonts w:ascii="Verdana" w:hAnsi="Verdana"/>
      <w:color w:val="808080"/>
    </w:rPr>
  </w:style>
  <w:style w:type="paragraph" w:customStyle="1" w:styleId="Modtager">
    <w:name w:val="Modtager"/>
    <w:basedOn w:val="Normal"/>
    <w:uiPriority w:val="4"/>
    <w:qFormat/>
    <w:rsid w:val="005815EE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adresse">
    <w:name w:val="Returadresse"/>
    <w:basedOn w:val="Normal"/>
    <w:uiPriority w:val="3"/>
    <w:qFormat/>
    <w:rsid w:val="005815EE"/>
    <w:pPr>
      <w:spacing w:after="0" w:line="288" w:lineRule="auto"/>
    </w:pPr>
    <w:rPr>
      <w:color w:val="595959" w:themeColor="text1" w:themeTint="A6"/>
    </w:rPr>
  </w:style>
  <w:style w:type="paragraph" w:styleId="Titel">
    <w:name w:val="Title"/>
    <w:basedOn w:val="Normal"/>
    <w:link w:val="TitelTegn"/>
    <w:uiPriority w:val="5"/>
    <w:qFormat/>
    <w:rsid w:val="00511A01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52"/>
    </w:rPr>
  </w:style>
  <w:style w:type="character" w:customStyle="1" w:styleId="TitelTegn">
    <w:name w:val="Titel Tegn"/>
    <w:basedOn w:val="Standardskrifttypeiafsnit"/>
    <w:link w:val="Titel"/>
    <w:uiPriority w:val="5"/>
    <w:rsid w:val="00511A01"/>
    <w:rPr>
      <w:rFonts w:ascii="Verdana" w:eastAsiaTheme="majorEastAsia" w:hAnsi="Verdana" w:cstheme="majorBidi"/>
      <w:b/>
      <w:bCs/>
      <w:color w:val="595959" w:themeColor="text1" w:themeTint="A6"/>
      <w:kern w:val="28"/>
      <w:sz w:val="52"/>
    </w:rPr>
  </w:style>
  <w:style w:type="paragraph" w:styleId="Undertitel">
    <w:name w:val="Subtitle"/>
    <w:basedOn w:val="Normal"/>
    <w:link w:val="UndertitelTegn"/>
    <w:uiPriority w:val="6"/>
    <w:qFormat/>
    <w:rsid w:val="005815EE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UndertitelTegn">
    <w:name w:val="Undertitel Tegn"/>
    <w:basedOn w:val="Standardskrifttypeiafsnit"/>
    <w:link w:val="Undertitel"/>
    <w:uiPriority w:val="6"/>
    <w:rsid w:val="005815EE"/>
    <w:rPr>
      <w:rFonts w:ascii="Verdana" w:hAnsi="Verdana"/>
      <w:color w:val="2B7471" w:themeColor="accent1" w:themeShade="80"/>
    </w:rPr>
  </w:style>
  <w:style w:type="character" w:customStyle="1" w:styleId="Overskrift1Tegn">
    <w:name w:val="Overskrift 1 Tegn"/>
    <w:basedOn w:val="Standardskrifttypeiafsnit"/>
    <w:link w:val="Overskrift1"/>
    <w:uiPriority w:val="8"/>
    <w:rsid w:val="005815EE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Overskrift2Tegn">
    <w:name w:val="Overskrift 2 Tegn"/>
    <w:basedOn w:val="Standardskrifttypeiafsnit"/>
    <w:link w:val="Overskrift2"/>
    <w:uiPriority w:val="8"/>
    <w:rsid w:val="005815EE"/>
    <w:rPr>
      <w:rFonts w:ascii="Verdana" w:eastAsiaTheme="majorEastAsia" w:hAnsi="Verdana" w:cstheme="majorBidi"/>
      <w:b/>
      <w:bCs/>
    </w:rPr>
  </w:style>
  <w:style w:type="paragraph" w:styleId="Citat">
    <w:name w:val="Quote"/>
    <w:basedOn w:val="Normal"/>
    <w:link w:val="CitatTegn"/>
    <w:uiPriority w:val="12"/>
    <w:unhideWhenUsed/>
    <w:qFormat/>
    <w:rsid w:val="005815EE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Tegn">
    <w:name w:val="Citat Tegn"/>
    <w:basedOn w:val="Standardskrifttypeiafsnit"/>
    <w:link w:val="Citat"/>
    <w:uiPriority w:val="12"/>
    <w:rsid w:val="005815EE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Opstilling-punkttegn">
    <w:name w:val="List Bullet"/>
    <w:basedOn w:val="Normal"/>
    <w:uiPriority w:val="10"/>
    <w:unhideWhenUsed/>
    <w:qFormat/>
    <w:rsid w:val="005815EE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Kontaktoplysninger">
    <w:name w:val="Kontaktoplysninger"/>
    <w:basedOn w:val="Normal"/>
    <w:uiPriority w:val="13"/>
    <w:qFormat/>
    <w:rsid w:val="005815EE"/>
    <w:pPr>
      <w:spacing w:after="0"/>
    </w:pPr>
  </w:style>
  <w:style w:type="paragraph" w:customStyle="1" w:styleId="Websted">
    <w:name w:val="Websted"/>
    <w:basedOn w:val="Normal"/>
    <w:next w:val="Normal"/>
    <w:uiPriority w:val="14"/>
    <w:qFormat/>
    <w:rsid w:val="005815EE"/>
    <w:pPr>
      <w:spacing w:before="120"/>
    </w:pPr>
    <w:rPr>
      <w:color w:val="2B7471" w:themeColor="accent1" w:themeShade="80"/>
    </w:rPr>
  </w:style>
  <w:style w:type="character" w:customStyle="1" w:styleId="Overskrift3Tegn">
    <w:name w:val="Overskrift 3 Tegn"/>
    <w:basedOn w:val="Standardskrifttypeiafsnit"/>
    <w:link w:val="Overskrift3"/>
    <w:uiPriority w:val="8"/>
    <w:semiHidden/>
    <w:rsid w:val="005815EE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Opstilling-talellerbogst">
    <w:name w:val="List Number"/>
    <w:basedOn w:val="Normal"/>
    <w:uiPriority w:val="11"/>
    <w:unhideWhenUsed/>
    <w:rsid w:val="005815EE"/>
    <w:pPr>
      <w:numPr>
        <w:numId w:val="4"/>
      </w:numPr>
      <w:tabs>
        <w:tab w:val="left" w:pos="360"/>
      </w:tabs>
      <w:spacing w:after="120"/>
    </w:pPr>
  </w:style>
  <w:style w:type="character" w:customStyle="1" w:styleId="Overskrift4Tegn">
    <w:name w:val="Overskrift 4 Tegn"/>
    <w:basedOn w:val="Standardskrifttypeiafsnit"/>
    <w:link w:val="Overskrift4"/>
    <w:uiPriority w:val="8"/>
    <w:semiHidden/>
    <w:rsid w:val="005815EE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8"/>
    <w:semiHidden/>
    <w:rsid w:val="005815EE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8"/>
    <w:semiHidden/>
    <w:rsid w:val="005815EE"/>
    <w:rPr>
      <w:rFonts w:ascii="Verdana" w:eastAsiaTheme="majorEastAsia" w:hAnsi="Verdana" w:cstheme="majorBidi"/>
      <w:color w:val="2B7370" w:themeColor="accent1" w:themeShade="7F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5815EE"/>
    <w:rPr>
      <w:rFonts w:ascii="Verdana" w:hAnsi="Verdana"/>
      <w:i/>
      <w:iCs/>
      <w:color w:val="2B7471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5815EE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5815EE"/>
    <w:rPr>
      <w:rFonts w:ascii="Verdana" w:hAnsi="Verdana"/>
      <w:i/>
      <w:iCs/>
      <w:color w:val="2B7471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5815EE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5815EE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">
    <w:name w:val="Bibliography"/>
    <w:basedOn w:val="Normal"/>
    <w:next w:val="Normal"/>
    <w:uiPriority w:val="37"/>
    <w:semiHidden/>
    <w:unhideWhenUsed/>
    <w:rsid w:val="005815EE"/>
  </w:style>
  <w:style w:type="paragraph" w:styleId="Brdtekst">
    <w:name w:val="Body Text"/>
    <w:basedOn w:val="Normal"/>
    <w:link w:val="BrdtekstTegn"/>
    <w:uiPriority w:val="99"/>
    <w:semiHidden/>
    <w:unhideWhenUsed/>
    <w:rsid w:val="005815EE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5815EE"/>
    <w:rPr>
      <w:rFonts w:ascii="Verdana" w:hAnsi="Verdana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5815EE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5815EE"/>
    <w:rPr>
      <w:rFonts w:ascii="Verdana" w:hAnsi="Verdana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5815EE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5815EE"/>
    <w:rPr>
      <w:rFonts w:ascii="Verdana" w:hAnsi="Verdana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5815EE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5815EE"/>
    <w:rPr>
      <w:rFonts w:ascii="Verdana" w:hAnsi="Verdana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5815EE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5815EE"/>
    <w:rPr>
      <w:rFonts w:ascii="Verdana" w:hAnsi="Verdana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5815EE"/>
    <w:pPr>
      <w:spacing w:after="16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5815EE"/>
    <w:rPr>
      <w:rFonts w:ascii="Verdana" w:hAnsi="Verdana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5815EE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5815EE"/>
    <w:rPr>
      <w:rFonts w:ascii="Verdana" w:hAnsi="Verdana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5815EE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5815EE"/>
    <w:rPr>
      <w:rFonts w:ascii="Verdana" w:hAnsi="Verdana"/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5815EE"/>
    <w:rPr>
      <w:rFonts w:ascii="Verdana" w:hAnsi="Verdana"/>
      <w:b/>
      <w:bCs/>
      <w:i/>
      <w:iCs/>
      <w:spacing w:val="5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5815EE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5815EE"/>
    <w:pPr>
      <w:spacing w:after="0" w:line="240" w:lineRule="auto"/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5815EE"/>
    <w:rPr>
      <w:rFonts w:ascii="Verdana" w:hAnsi="Verdana"/>
    </w:rPr>
  </w:style>
  <w:style w:type="table" w:styleId="Farvetgitter">
    <w:name w:val="Colorful Grid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5815EE"/>
    <w:rPr>
      <w:rFonts w:ascii="Verdana" w:hAnsi="Verdana"/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815EE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815EE"/>
    <w:rPr>
      <w:rFonts w:ascii="Verdana" w:hAnsi="Verdana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815E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815EE"/>
    <w:rPr>
      <w:rFonts w:ascii="Verdana" w:hAnsi="Verdana"/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5815EE"/>
  </w:style>
  <w:style w:type="character" w:customStyle="1" w:styleId="DatoTegn">
    <w:name w:val="Dato Tegn"/>
    <w:basedOn w:val="Standardskrifttypeiafsnit"/>
    <w:link w:val="Dato"/>
    <w:uiPriority w:val="99"/>
    <w:semiHidden/>
    <w:rsid w:val="005815EE"/>
    <w:rPr>
      <w:rFonts w:ascii="Verdana" w:hAnsi="Verdana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5815E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5815EE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5815EE"/>
    <w:pPr>
      <w:spacing w:after="0" w:line="240" w:lineRule="auto"/>
    </w:pPr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5815EE"/>
    <w:rPr>
      <w:rFonts w:ascii="Verdana" w:hAnsi="Verdana"/>
    </w:rPr>
  </w:style>
  <w:style w:type="character" w:styleId="Fremhv">
    <w:name w:val="Emphasis"/>
    <w:basedOn w:val="Standardskrifttypeiafsnit"/>
    <w:uiPriority w:val="20"/>
    <w:semiHidden/>
    <w:unhideWhenUsed/>
    <w:qFormat/>
    <w:rsid w:val="005815EE"/>
    <w:rPr>
      <w:rFonts w:ascii="Verdana" w:hAnsi="Verdana"/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5815EE"/>
    <w:rPr>
      <w:rFonts w:ascii="Verdana" w:hAnsi="Verdana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5815EE"/>
    <w:pPr>
      <w:spacing w:after="0" w:line="240" w:lineRule="auto"/>
    </w:pPr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5815EE"/>
    <w:rPr>
      <w:rFonts w:ascii="Verdana" w:hAnsi="Verdana"/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5815E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5815EE"/>
    <w:pPr>
      <w:spacing w:after="0" w:line="240" w:lineRule="auto"/>
    </w:pPr>
    <w:rPr>
      <w:rFonts w:eastAsiaTheme="majorEastAsia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5815EE"/>
    <w:rPr>
      <w:rFonts w:ascii="Verdana" w:hAnsi="Verdana"/>
      <w:color w:val="68538F" w:themeColor="accent5" w:themeShade="BF"/>
      <w:u w:val="single"/>
    </w:rPr>
  </w:style>
  <w:style w:type="paragraph" w:styleId="Sidefod">
    <w:name w:val="footer"/>
    <w:basedOn w:val="Normal"/>
    <w:link w:val="SidefodTegn"/>
    <w:uiPriority w:val="99"/>
    <w:unhideWhenUsed/>
    <w:rsid w:val="005815EE"/>
    <w:pPr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815EE"/>
    <w:rPr>
      <w:rFonts w:ascii="Verdana" w:hAnsi="Verdana"/>
    </w:rPr>
  </w:style>
  <w:style w:type="character" w:styleId="Fodnotehenvisning">
    <w:name w:val="footnote reference"/>
    <w:basedOn w:val="Standardskrifttypeiafsnit"/>
    <w:uiPriority w:val="99"/>
    <w:semiHidden/>
    <w:unhideWhenUsed/>
    <w:rsid w:val="005815EE"/>
    <w:rPr>
      <w:rFonts w:ascii="Verdana" w:hAnsi="Verdana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5815EE"/>
    <w:pPr>
      <w:spacing w:after="0" w:line="240" w:lineRule="auto"/>
    </w:pPr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815EE"/>
    <w:rPr>
      <w:rFonts w:ascii="Verdana" w:hAnsi="Verdana"/>
      <w:szCs w:val="20"/>
    </w:rPr>
  </w:style>
  <w:style w:type="table" w:styleId="Gittertabel1-lys">
    <w:name w:val="Grid Table 1 Light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3">
    <w:name w:val="Grid Table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5815EE"/>
    <w:pPr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815EE"/>
    <w:rPr>
      <w:rFonts w:ascii="Verdana" w:hAnsi="Verdana"/>
    </w:rPr>
  </w:style>
  <w:style w:type="character" w:customStyle="1" w:styleId="Overskrift7Tegn">
    <w:name w:val="Overskrift 7 Tegn"/>
    <w:basedOn w:val="Standardskrifttypeiafsnit"/>
    <w:link w:val="Overskrift7"/>
    <w:uiPriority w:val="8"/>
    <w:semiHidden/>
    <w:rsid w:val="005815EE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8"/>
    <w:semiHidden/>
    <w:rsid w:val="005815EE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8"/>
    <w:semiHidden/>
    <w:rsid w:val="005815EE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5815EE"/>
    <w:rPr>
      <w:rFonts w:ascii="Verdana" w:hAnsi="Verdana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5815EE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5815EE"/>
    <w:rPr>
      <w:rFonts w:ascii="Verdana" w:hAnsi="Verdana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5815EE"/>
    <w:pPr>
      <w:spacing w:after="0" w:line="240" w:lineRule="auto"/>
    </w:pPr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5815EE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5815EE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5815EE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5815EE"/>
    <w:rPr>
      <w:rFonts w:ascii="Verdana" w:hAnsi="Verdana"/>
      <w:i/>
      <w:iCs/>
    </w:rPr>
  </w:style>
  <w:style w:type="character" w:styleId="Hyperlink">
    <w:name w:val="Hyperlink"/>
    <w:basedOn w:val="Standardskrifttypeiafsnit"/>
    <w:uiPriority w:val="99"/>
    <w:semiHidden/>
    <w:unhideWhenUsed/>
    <w:rsid w:val="005815EE"/>
    <w:rPr>
      <w:rFonts w:ascii="Verdana" w:hAnsi="Verdana"/>
      <w:color w:val="2B7471" w:themeColor="accent1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5815EE"/>
    <w:pPr>
      <w:spacing w:after="0" w:line="240" w:lineRule="auto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5815EE"/>
    <w:rPr>
      <w:rFonts w:eastAsiaTheme="majorEastAs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5815E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5815EE"/>
    <w:rPr>
      <w:rFonts w:ascii="Verdana" w:hAnsi="Verdana"/>
    </w:rPr>
  </w:style>
  <w:style w:type="paragraph" w:styleId="Liste">
    <w:name w:val="List"/>
    <w:basedOn w:val="Normal"/>
    <w:uiPriority w:val="99"/>
    <w:semiHidden/>
    <w:unhideWhenUsed/>
    <w:rsid w:val="005815EE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815EE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815EE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815EE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815EE"/>
    <w:pPr>
      <w:ind w:left="1800" w:hanging="360"/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5815EE"/>
    <w:pPr>
      <w:numPr>
        <w:numId w:val="6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5815EE"/>
    <w:pPr>
      <w:numPr>
        <w:numId w:val="7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5815EE"/>
    <w:pPr>
      <w:numPr>
        <w:numId w:val="8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5815EE"/>
    <w:pPr>
      <w:numPr>
        <w:numId w:val="9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5815EE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5815EE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5815EE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5815EE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5815EE"/>
    <w:pPr>
      <w:spacing w:after="120"/>
      <w:ind w:left="1800"/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5815EE"/>
    <w:pPr>
      <w:numPr>
        <w:numId w:val="10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5815EE"/>
    <w:pPr>
      <w:numPr>
        <w:numId w:val="11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5815EE"/>
    <w:pPr>
      <w:numPr>
        <w:numId w:val="12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5815EE"/>
    <w:pPr>
      <w:numPr>
        <w:numId w:val="13"/>
      </w:numPr>
      <w:contextualSpacing/>
    </w:pPr>
  </w:style>
  <w:style w:type="paragraph" w:styleId="Listeafsnit">
    <w:name w:val="List Paragraph"/>
    <w:basedOn w:val="Normal"/>
    <w:uiPriority w:val="34"/>
    <w:semiHidden/>
    <w:unhideWhenUsed/>
    <w:qFormat/>
    <w:rsid w:val="005815EE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2">
    <w:name w:val="List Table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3">
    <w:name w:val="List Table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5815E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5815E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5815E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5815E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5815E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5815E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5815E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5815E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5815EE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5815E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5815E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5815E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5815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5815EE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Ingenafstand">
    <w:name w:val="No Spacing"/>
    <w:uiPriority w:val="7"/>
    <w:qFormat/>
    <w:rsid w:val="005815EE"/>
    <w:pPr>
      <w:spacing w:after="0" w:line="240" w:lineRule="auto"/>
    </w:pPr>
    <w:rPr>
      <w:rFonts w:ascii="Verdana" w:hAnsi="Verdana"/>
    </w:rPr>
  </w:style>
  <w:style w:type="paragraph" w:styleId="NormalWeb">
    <w:name w:val="Normal (Web)"/>
    <w:basedOn w:val="Normal"/>
    <w:uiPriority w:val="99"/>
    <w:semiHidden/>
    <w:unhideWhenUsed/>
    <w:rsid w:val="005815EE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5815EE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5815EE"/>
    <w:pPr>
      <w:spacing w:after="0" w:line="240" w:lineRule="auto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5815EE"/>
    <w:rPr>
      <w:rFonts w:ascii="Verdana" w:hAnsi="Verdana"/>
    </w:rPr>
  </w:style>
  <w:style w:type="character" w:styleId="Sidetal">
    <w:name w:val="page number"/>
    <w:basedOn w:val="Standardskrifttypeiafsnit"/>
    <w:uiPriority w:val="99"/>
    <w:semiHidden/>
    <w:unhideWhenUsed/>
    <w:rsid w:val="005815EE"/>
    <w:rPr>
      <w:rFonts w:ascii="Verdana" w:hAnsi="Verdana"/>
    </w:rPr>
  </w:style>
  <w:style w:type="table" w:styleId="Almindeligtabel1">
    <w:name w:val="Plain Table 1"/>
    <w:basedOn w:val="Tabel-Normal"/>
    <w:uiPriority w:val="41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5815E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5815E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5815EE"/>
    <w:pPr>
      <w:spacing w:after="0" w:line="240" w:lineRule="auto"/>
    </w:pPr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5815EE"/>
    <w:rPr>
      <w:rFonts w:ascii="Consolas" w:hAnsi="Consolas"/>
      <w:szCs w:val="21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5815EE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5815EE"/>
    <w:rPr>
      <w:rFonts w:ascii="Verdana" w:hAnsi="Verdana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5815EE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5815EE"/>
    <w:rPr>
      <w:rFonts w:ascii="Verdana" w:hAnsi="Verdana"/>
    </w:rPr>
  </w:style>
  <w:style w:type="character" w:styleId="Strk">
    <w:name w:val="Strong"/>
    <w:basedOn w:val="Standardskrifttypeiafsnit"/>
    <w:uiPriority w:val="22"/>
    <w:semiHidden/>
    <w:unhideWhenUsed/>
    <w:rsid w:val="005815EE"/>
    <w:rPr>
      <w:rFonts w:ascii="Verdana" w:hAnsi="Verdana"/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5815EE"/>
    <w:rPr>
      <w:rFonts w:ascii="Verdana" w:hAnsi="Verdana"/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5815EE"/>
    <w:rPr>
      <w:rFonts w:ascii="Verdana" w:hAnsi="Verdana"/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5815E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5815E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5815E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5815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5815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5815E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5815E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5815E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5815E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5815E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5815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5815E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5815E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5815E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5815E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5815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5815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5815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5815E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5815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5815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5815EE"/>
    <w:pPr>
      <w:spacing w:after="0"/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5815EE"/>
    <w:pPr>
      <w:spacing w:after="0"/>
    </w:pPr>
  </w:style>
  <w:style w:type="table" w:styleId="Tabel-Professionel">
    <w:name w:val="Table Professional"/>
    <w:basedOn w:val="Tabel-Normal"/>
    <w:uiPriority w:val="99"/>
    <w:semiHidden/>
    <w:unhideWhenUsed/>
    <w:rsid w:val="005815E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5815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5815E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5815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5815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58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5815E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5815E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5815EE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5815EE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5815EE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5815EE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5815EE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5815EE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5815EE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5815EE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5815EE"/>
    <w:pPr>
      <w:spacing w:after="100"/>
      <w:ind w:left="1760"/>
    </w:pPr>
  </w:style>
  <w:style w:type="character" w:styleId="Omtal">
    <w:name w:val="Mention"/>
    <w:basedOn w:val="Standardskrifttypeiafsnit"/>
    <w:uiPriority w:val="99"/>
    <w:semiHidden/>
    <w:unhideWhenUsed/>
    <w:rsid w:val="005815EE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5815EE"/>
    <w:pPr>
      <w:numPr>
        <w:numId w:val="15"/>
      </w:numPr>
    </w:pPr>
  </w:style>
  <w:style w:type="numbering" w:styleId="1ai">
    <w:name w:val="Outline List 1"/>
    <w:basedOn w:val="Ingenoversigt"/>
    <w:uiPriority w:val="99"/>
    <w:semiHidden/>
    <w:unhideWhenUsed/>
    <w:rsid w:val="005815EE"/>
    <w:pPr>
      <w:numPr>
        <w:numId w:val="16"/>
      </w:numPr>
    </w:pPr>
  </w:style>
  <w:style w:type="character" w:styleId="Hashtag">
    <w:name w:val="Hashtag"/>
    <w:basedOn w:val="Standardskrifttypeiafsnit"/>
    <w:uiPriority w:val="99"/>
    <w:semiHidden/>
    <w:unhideWhenUsed/>
    <w:rsid w:val="005815EE"/>
    <w:rPr>
      <w:rFonts w:ascii="Verdana" w:hAnsi="Verdana"/>
      <w:color w:val="2B579A"/>
      <w:shd w:val="clear" w:color="auto" w:fill="E1DFDD"/>
    </w:rPr>
  </w:style>
  <w:style w:type="numbering" w:styleId="ArtikelSektion">
    <w:name w:val="Outline List 3"/>
    <w:basedOn w:val="Ingenoversigt"/>
    <w:uiPriority w:val="99"/>
    <w:semiHidden/>
    <w:unhideWhenUsed/>
    <w:rsid w:val="005815EE"/>
    <w:pPr>
      <w:numPr>
        <w:numId w:val="17"/>
      </w:numPr>
    </w:pPr>
  </w:style>
  <w:style w:type="character" w:styleId="Smartlink">
    <w:name w:val="Smart Hyperlink"/>
    <w:basedOn w:val="Standardskrifttypeiafsnit"/>
    <w:uiPriority w:val="99"/>
    <w:semiHidden/>
    <w:unhideWhenUsed/>
    <w:rsid w:val="005815EE"/>
    <w:rPr>
      <w:rFonts w:ascii="Verdana" w:hAnsi="Verdana"/>
      <w:u w:val="dotted"/>
    </w:rPr>
  </w:style>
  <w:style w:type="character" w:styleId="Ulstomtale">
    <w:name w:val="Unresolved Mention"/>
    <w:basedOn w:val="Standardskrifttypeiafsnit"/>
    <w:uiPriority w:val="99"/>
    <w:semiHidden/>
    <w:unhideWhenUsed/>
    <w:rsid w:val="005815EE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Marie\AppData\Roaming\Microsoft\Templates\Trefl&#248;jet%20brochure%20(bl&#229;)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817513B1324F5B852BC2B00700F8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86C876C-5578-42EE-AEB0-2E9480DFDB27}"/>
      </w:docPartPr>
      <w:docPartBody>
        <w:p w:rsidR="00F93DA3" w:rsidRDefault="009124C6">
          <w:pPr>
            <w:pStyle w:val="C5817513B1324F5B852BC2B00700F83A"/>
          </w:pPr>
          <w:r w:rsidRPr="00511A01">
            <w:rPr>
              <w:lang w:bidi="da-DK"/>
            </w:rPr>
            <w:t>Firmanavn</w:t>
          </w:r>
        </w:p>
      </w:docPartBody>
    </w:docPart>
    <w:docPart>
      <w:docPartPr>
        <w:name w:val="753048F4F94B4BD2BA64EB3C56327D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F606E00-D35F-4C32-BCD4-0AF946DED59C}"/>
      </w:docPartPr>
      <w:docPartBody>
        <w:p w:rsidR="00F93DA3" w:rsidRDefault="009124C6">
          <w:pPr>
            <w:pStyle w:val="753048F4F94B4BD2BA64EB3C56327D8E"/>
          </w:pPr>
          <w:r w:rsidRPr="00511A01">
            <w:rPr>
              <w:lang w:bidi="da-DK"/>
            </w:rPr>
            <w:t>Gadeadresse</w:t>
          </w:r>
          <w:r w:rsidRPr="00511A01">
            <w:rPr>
              <w:lang w:bidi="da-DK"/>
            </w:rPr>
            <w:br/>
            <w:t>By, postnr.</w:t>
          </w:r>
        </w:p>
      </w:docPartBody>
    </w:docPart>
    <w:docPart>
      <w:docPartPr>
        <w:name w:val="E79254EAC5A24ED18740E988A7D21F4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05060EB-FE56-404B-BC7F-3E43A6CE0549}"/>
      </w:docPartPr>
      <w:docPartBody>
        <w:p w:rsidR="00F93DA3" w:rsidRDefault="009124C6">
          <w:pPr>
            <w:pStyle w:val="E79254EAC5A24ED18740E988A7D21F42"/>
          </w:pPr>
          <w:r w:rsidRPr="00511A01">
            <w:rPr>
              <w:lang w:bidi="da-DK"/>
            </w:rPr>
            <w:t>Kontakt os</w:t>
          </w:r>
        </w:p>
      </w:docPartBody>
    </w:docPart>
    <w:docPart>
      <w:docPartPr>
        <w:name w:val="C8DCE960C1BA41A38F06D12D213F5D9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E884EEA-0C32-48D8-AAC6-6F65D5F31FEA}"/>
      </w:docPartPr>
      <w:docPartBody>
        <w:p w:rsidR="00F93DA3" w:rsidRDefault="009124C6">
          <w:pPr>
            <w:pStyle w:val="C8DCE960C1BA41A38F06D12D213F5D9F"/>
          </w:pPr>
          <w:r w:rsidRPr="00511A01">
            <w:rPr>
              <w:lang w:bidi="da-DK"/>
            </w:rPr>
            <w:t>Firmanavn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4C6"/>
    <w:rsid w:val="00000C70"/>
    <w:rsid w:val="00287906"/>
    <w:rsid w:val="006A52A9"/>
    <w:rsid w:val="009124C6"/>
    <w:rsid w:val="00C12211"/>
    <w:rsid w:val="00E87804"/>
    <w:rsid w:val="00F9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5042F6121E2D4BAAA7C25FB9BCFF47D6">
    <w:name w:val="5042F6121E2D4BAAA7C25FB9BCFF47D6"/>
  </w:style>
  <w:style w:type="paragraph" w:styleId="Blokteks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ascii="Verdana" w:eastAsiaTheme="minorHAnsi" w:hAnsi="Verdana"/>
      <w:color w:val="FFFFFF" w:themeColor="background1"/>
      <w:kern w:val="2"/>
      <w:lang w:eastAsia="ja-JP"/>
      <w14:ligatures w14:val="standard"/>
    </w:rPr>
  </w:style>
  <w:style w:type="paragraph" w:customStyle="1" w:styleId="DFB20A982BDF44E1BEE75690724966E0">
    <w:name w:val="DFB20A982BDF44E1BEE75690724966E0"/>
  </w:style>
  <w:style w:type="paragraph" w:customStyle="1" w:styleId="C5817513B1324F5B852BC2B00700F83A">
    <w:name w:val="C5817513B1324F5B852BC2B00700F83A"/>
  </w:style>
  <w:style w:type="paragraph" w:customStyle="1" w:styleId="753048F4F94B4BD2BA64EB3C56327D8E">
    <w:name w:val="753048F4F94B4BD2BA64EB3C56327D8E"/>
  </w:style>
  <w:style w:type="paragraph" w:customStyle="1" w:styleId="8148B696162A4A9AA74D77E22131F844">
    <w:name w:val="8148B696162A4A9AA74D77E22131F844"/>
  </w:style>
  <w:style w:type="paragraph" w:customStyle="1" w:styleId="58A5F310005041D7B384AFAAA722530B">
    <w:name w:val="58A5F310005041D7B384AFAAA722530B"/>
  </w:style>
  <w:style w:type="paragraph" w:customStyle="1" w:styleId="AB979F8431B848479481F2E339934CBF">
    <w:name w:val="AB979F8431B848479481F2E339934CBF"/>
  </w:style>
  <w:style w:type="paragraph" w:customStyle="1" w:styleId="B6663B1E0D45431084A502BCC5A30A65">
    <w:name w:val="B6663B1E0D45431084A502BCC5A30A65"/>
  </w:style>
  <w:style w:type="paragraph" w:customStyle="1" w:styleId="1610B75AA49C48B49B7F620177325B54">
    <w:name w:val="1610B75AA49C48B49B7F620177325B54"/>
  </w:style>
  <w:style w:type="paragraph" w:customStyle="1" w:styleId="A1CA468228D0478D802329F1280984BB">
    <w:name w:val="A1CA468228D0478D802329F1280984BB"/>
  </w:style>
  <w:style w:type="paragraph" w:customStyle="1" w:styleId="9039CD9AAD8F4179A81E1A1E64DEC7B5">
    <w:name w:val="9039CD9AAD8F4179A81E1A1E64DEC7B5"/>
  </w:style>
  <w:style w:type="paragraph" w:styleId="Citat">
    <w:name w:val="Quote"/>
    <w:basedOn w:val="Normal"/>
    <w:link w:val="CitatTegn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="Verdana" w:eastAsiaTheme="majorEastAsia" w:hAnsi="Verdana" w:cstheme="majorBidi"/>
      <w:color w:val="FFFFFF" w:themeColor="background1"/>
      <w:kern w:val="2"/>
      <w:lang w:eastAsia="ja-JP"/>
      <w14:ligatures w14:val="standard"/>
    </w:rPr>
  </w:style>
  <w:style w:type="character" w:customStyle="1" w:styleId="CitatTegn">
    <w:name w:val="Citat Tegn"/>
    <w:basedOn w:val="Standardskrifttypeiafsnit"/>
    <w:link w:val="Citat"/>
    <w:uiPriority w:val="12"/>
    <w:rPr>
      <w:rFonts w:ascii="Verdana" w:eastAsiaTheme="majorEastAsia" w:hAnsi="Verdana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6351705789DA47A7954C42D8EB5F06C1">
    <w:name w:val="6351705789DA47A7954C42D8EB5F06C1"/>
  </w:style>
  <w:style w:type="paragraph" w:customStyle="1" w:styleId="A13A4E2C9C1E40AD912BD23B3FCE893E">
    <w:name w:val="A13A4E2C9C1E40AD912BD23B3FCE893E"/>
  </w:style>
  <w:style w:type="paragraph" w:customStyle="1" w:styleId="1F987AA12A884ACAA0F3B04A9F5C971A">
    <w:name w:val="1F987AA12A884ACAA0F3B04A9F5C971A"/>
  </w:style>
  <w:style w:type="paragraph" w:customStyle="1" w:styleId="253179246FA3442F86681F17BA823886">
    <w:name w:val="253179246FA3442F86681F17BA823886"/>
  </w:style>
  <w:style w:type="paragraph" w:customStyle="1" w:styleId="03D94767A27E49DC94ECB9577992C3C9">
    <w:name w:val="03D94767A27E49DC94ECB9577992C3C9"/>
  </w:style>
  <w:style w:type="paragraph" w:customStyle="1" w:styleId="29F34EFA0DC74A459EF105B7AD1C87CA">
    <w:name w:val="29F34EFA0DC74A459EF105B7AD1C87CA"/>
  </w:style>
  <w:style w:type="paragraph" w:customStyle="1" w:styleId="9BEF9233EC2B4A57AE2BAD449BE4AF5D">
    <w:name w:val="9BEF9233EC2B4A57AE2BAD449BE4AF5D"/>
  </w:style>
  <w:style w:type="paragraph" w:customStyle="1" w:styleId="7E3FD25A957C4A32B35F8A3B5C2B0CBD">
    <w:name w:val="7E3FD25A957C4A32B35F8A3B5C2B0CBD"/>
  </w:style>
  <w:style w:type="paragraph" w:styleId="Opstilling-punkttegn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ascii="Verdana" w:eastAsiaTheme="minorHAnsi" w:hAnsi="Verdana"/>
      <w:color w:val="44546A" w:themeColor="text2"/>
      <w:kern w:val="2"/>
      <w:lang w:eastAsia="ja-JP"/>
      <w14:ligatures w14:val="standard"/>
    </w:rPr>
  </w:style>
  <w:style w:type="paragraph" w:customStyle="1" w:styleId="5C0B8A5599BC48E58C195EB6944E9AA7">
    <w:name w:val="5C0B8A5599BC48E58C195EB6944E9AA7"/>
  </w:style>
  <w:style w:type="paragraph" w:customStyle="1" w:styleId="E79254EAC5A24ED18740E988A7D21F42">
    <w:name w:val="E79254EAC5A24ED18740E988A7D21F42"/>
  </w:style>
  <w:style w:type="paragraph" w:customStyle="1" w:styleId="C8DCE960C1BA41A38F06D12D213F5D9F">
    <w:name w:val="C8DCE960C1BA41A38F06D12D213F5D9F"/>
  </w:style>
  <w:style w:type="paragraph" w:customStyle="1" w:styleId="91AB288BD3054D9A8FBC280B097B826A">
    <w:name w:val="91AB288BD3054D9A8FBC280B097B826A"/>
  </w:style>
  <w:style w:type="paragraph" w:customStyle="1" w:styleId="3AAF62F3B6A24791A2C1E8749F35C970">
    <w:name w:val="3AAF62F3B6A24791A2C1E8749F35C970"/>
  </w:style>
  <w:style w:type="paragraph" w:customStyle="1" w:styleId="EC8EAF63B87E4B6F96E36DFB1A116DC2">
    <w:name w:val="EC8EAF63B87E4B6F96E36DFB1A116D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9706B596-9CA6-48BF-A893-F20377F11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Trefløjet brochure (blå)(2)</Template>
  <TotalTime>0</TotalTime>
  <Pages>1</Pages>
  <Words>419</Words>
  <Characters>2559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Såderupvej 3, 5540 Ullerslev</cp:keywords>
  <cp:lastModifiedBy/>
  <cp:revision>1</cp:revision>
  <dcterms:created xsi:type="dcterms:W3CDTF">2019-05-02T10:59:00Z</dcterms:created>
  <dcterms:modified xsi:type="dcterms:W3CDTF">2019-05-09T11:34:00Z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